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025" w:rsidRDefault="002B5025" w:rsidP="00BD01DD">
      <w:pPr>
        <w:rPr>
          <w:i/>
          <w:iCs/>
          <w:sz w:val="48"/>
          <w:szCs w:val="4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margin-left:-8.7pt;margin-top:-90.65pt;width:451.55pt;height:96.45pt;z-index:251658240;visibility:visible">
            <v:imagedata r:id="rId6" o:title=""/>
          </v:shape>
        </w:pict>
      </w:r>
      <w:r>
        <w:rPr>
          <w:i/>
          <w:iCs/>
          <w:sz w:val="44"/>
          <w:szCs w:val="44"/>
        </w:rPr>
        <w:t xml:space="preserve">                                       </w:t>
      </w:r>
      <w:r>
        <w:rPr>
          <w:i/>
          <w:iCs/>
          <w:sz w:val="48"/>
          <w:szCs w:val="48"/>
        </w:rPr>
        <w:t>PRIJAVA</w:t>
      </w:r>
    </w:p>
    <w:p w:rsidR="002B5025" w:rsidRDefault="002B5025" w:rsidP="00BD01DD">
      <w:pPr>
        <w:rPr>
          <w:sz w:val="40"/>
          <w:szCs w:val="40"/>
          <w:lang w:val="sr-Latn-CS"/>
        </w:rPr>
      </w:pPr>
      <w:r>
        <w:rPr>
          <w:sz w:val="40"/>
          <w:szCs w:val="40"/>
          <w:lang w:val="sr-Latn-CS"/>
        </w:rPr>
        <w:t>IME I PREZIME:________________________________</w:t>
      </w:r>
    </w:p>
    <w:p w:rsidR="002B5025" w:rsidRDefault="002B5025" w:rsidP="00BD01DD">
      <w:pPr>
        <w:rPr>
          <w:sz w:val="40"/>
          <w:szCs w:val="40"/>
          <w:lang w:val="sr-Latn-CS"/>
        </w:rPr>
      </w:pPr>
      <w:r>
        <w:rPr>
          <w:sz w:val="40"/>
          <w:szCs w:val="40"/>
          <w:lang w:val="sr-Latn-CS"/>
        </w:rPr>
        <w:t>DATUM ROĐENJA:_____________________________</w:t>
      </w:r>
    </w:p>
    <w:p w:rsidR="002B5025" w:rsidRDefault="002B5025" w:rsidP="00BD01DD">
      <w:pPr>
        <w:rPr>
          <w:sz w:val="40"/>
          <w:szCs w:val="40"/>
          <w:lang w:val="sr-Latn-CS"/>
        </w:rPr>
      </w:pPr>
      <w:r>
        <w:rPr>
          <w:sz w:val="40"/>
          <w:szCs w:val="40"/>
          <w:lang w:val="sr-Latn-CS"/>
        </w:rPr>
        <w:t>ZANIMANJE(ŠKOLSKA SPREMA):__________________</w:t>
      </w:r>
    </w:p>
    <w:p w:rsidR="002B5025" w:rsidRDefault="002B5025" w:rsidP="00BD01DD">
      <w:pPr>
        <w:rPr>
          <w:sz w:val="40"/>
          <w:szCs w:val="40"/>
          <w:lang w:val="sr-Latn-CS"/>
        </w:rPr>
      </w:pPr>
      <w:r>
        <w:rPr>
          <w:sz w:val="40"/>
          <w:szCs w:val="40"/>
          <w:lang w:val="sr-Latn-CS"/>
        </w:rPr>
        <w:t>ADRESA STANOVANJA:__________________________</w:t>
      </w:r>
    </w:p>
    <w:p w:rsidR="002B5025" w:rsidRDefault="002B5025" w:rsidP="00BD01DD">
      <w:pPr>
        <w:rPr>
          <w:sz w:val="40"/>
          <w:szCs w:val="40"/>
          <w:lang w:val="sr-Latn-CS"/>
        </w:rPr>
      </w:pPr>
      <w:r>
        <w:rPr>
          <w:sz w:val="40"/>
          <w:szCs w:val="40"/>
          <w:lang w:val="sr-Latn-CS"/>
        </w:rPr>
        <w:t>IME PLIVAČKOG KLUBA:_________________________</w:t>
      </w:r>
    </w:p>
    <w:p w:rsidR="002B5025" w:rsidRDefault="002B5025" w:rsidP="00BD01DD">
      <w:pPr>
        <w:rPr>
          <w:sz w:val="40"/>
          <w:szCs w:val="40"/>
          <w:lang w:val="sr-Latn-CS"/>
        </w:rPr>
      </w:pPr>
      <w:r>
        <w:rPr>
          <w:sz w:val="40"/>
          <w:szCs w:val="40"/>
          <w:lang w:val="sr-Latn-CS"/>
        </w:rPr>
        <w:t>TELEFON KUĆNI(MOBILNI):______________________</w:t>
      </w:r>
    </w:p>
    <w:p w:rsidR="002B5025" w:rsidRDefault="002B5025" w:rsidP="00BD01DD">
      <w:pPr>
        <w:rPr>
          <w:sz w:val="40"/>
          <w:szCs w:val="40"/>
          <w:lang w:val="sr-Latn-CS"/>
        </w:rPr>
      </w:pPr>
      <w:r>
        <w:rPr>
          <w:sz w:val="40"/>
          <w:szCs w:val="40"/>
          <w:lang w:val="sr-Latn-CS"/>
        </w:rPr>
        <w:t>E-MAIL ADRESA:_______________________________</w:t>
      </w:r>
    </w:p>
    <w:p w:rsidR="002B5025" w:rsidRDefault="002B5025" w:rsidP="00BD01DD">
      <w:pPr>
        <w:rPr>
          <w:sz w:val="40"/>
          <w:szCs w:val="40"/>
          <w:lang w:val="sr-Latn-CS"/>
        </w:rPr>
      </w:pPr>
      <w:r>
        <w:rPr>
          <w:sz w:val="40"/>
          <w:szCs w:val="40"/>
          <w:lang w:val="sr-Latn-CS"/>
        </w:rPr>
        <w:t>IME TRENERA:_________________________________</w:t>
      </w:r>
    </w:p>
    <w:p w:rsidR="002B5025" w:rsidRDefault="002B5025" w:rsidP="00BD01DD">
      <w:pPr>
        <w:rPr>
          <w:sz w:val="40"/>
          <w:szCs w:val="40"/>
          <w:lang w:val="sr-Latn-CS"/>
        </w:rPr>
      </w:pPr>
      <w:r>
        <w:rPr>
          <w:sz w:val="40"/>
          <w:szCs w:val="40"/>
          <w:lang w:val="sr-Latn-CS"/>
        </w:rPr>
        <w:t>NAJBOLJI REZULTATI U KARIJERI: __________________</w:t>
      </w:r>
    </w:p>
    <w:p w:rsidR="002B5025" w:rsidRDefault="002B5025" w:rsidP="00BD01DD">
      <w:pPr>
        <w:rPr>
          <w:sz w:val="40"/>
          <w:szCs w:val="40"/>
          <w:lang w:val="sr-Latn-CS"/>
        </w:rPr>
      </w:pPr>
      <w:r>
        <w:rPr>
          <w:sz w:val="40"/>
          <w:szCs w:val="40"/>
          <w:lang w:val="sr-Latn-CS"/>
        </w:rPr>
        <w:t>_____________________________________________</w:t>
      </w:r>
    </w:p>
    <w:p w:rsidR="002B5025" w:rsidRDefault="002B5025" w:rsidP="00BD01DD">
      <w:pPr>
        <w:rPr>
          <w:sz w:val="40"/>
          <w:szCs w:val="40"/>
          <w:lang w:val="sr-Latn-CS"/>
        </w:rPr>
      </w:pPr>
      <w:r>
        <w:rPr>
          <w:sz w:val="40"/>
          <w:szCs w:val="40"/>
          <w:lang w:val="sr-Latn-CS"/>
        </w:rPr>
        <w:t xml:space="preserve">              DATUM                                        POTPIS</w:t>
      </w:r>
    </w:p>
    <w:p w:rsidR="002B5025" w:rsidRDefault="002B5025" w:rsidP="00BD01DD">
      <w:pPr>
        <w:rPr>
          <w:sz w:val="40"/>
          <w:szCs w:val="40"/>
          <w:lang w:val="sr-Latn-CS"/>
        </w:rPr>
      </w:pPr>
      <w:r>
        <w:rPr>
          <w:sz w:val="40"/>
          <w:szCs w:val="40"/>
          <w:lang w:val="sr-Latn-CS"/>
        </w:rPr>
        <w:t>___________________              ___________________</w:t>
      </w:r>
    </w:p>
    <w:p w:rsidR="002B5025" w:rsidRDefault="002B5025" w:rsidP="00BD01DD">
      <w:pPr>
        <w:pBdr>
          <w:bottom w:val="single" w:sz="12" w:space="1" w:color="auto"/>
        </w:pBdr>
        <w:rPr>
          <w:sz w:val="40"/>
          <w:szCs w:val="40"/>
          <w:lang w:val="sr-Latn-CS"/>
        </w:rPr>
      </w:pPr>
      <w:r>
        <w:rPr>
          <w:sz w:val="40"/>
          <w:szCs w:val="40"/>
          <w:lang w:val="sr-Latn-CS"/>
        </w:rPr>
        <w:t xml:space="preserve">        POTPIS I PEČAT ODGOVORNOG LICA U KLUBU</w:t>
      </w:r>
    </w:p>
    <w:p w:rsidR="002B5025" w:rsidRDefault="002B5025" w:rsidP="00BD01DD">
      <w:pPr>
        <w:pBdr>
          <w:bottom w:val="single" w:sz="12" w:space="1" w:color="auto"/>
        </w:pBdr>
        <w:rPr>
          <w:sz w:val="40"/>
          <w:szCs w:val="40"/>
          <w:lang w:val="sr-Latn-CS"/>
        </w:rPr>
      </w:pPr>
    </w:p>
    <w:p w:rsidR="002B5025" w:rsidRDefault="002B5025" w:rsidP="00BD01DD">
      <w:pPr>
        <w:rPr>
          <w:b/>
          <w:bCs/>
          <w:sz w:val="40"/>
          <w:szCs w:val="40"/>
          <w:lang w:val="sr-Latn-CS"/>
        </w:rPr>
      </w:pPr>
      <w:r>
        <w:rPr>
          <w:b/>
          <w:bCs/>
          <w:sz w:val="40"/>
          <w:szCs w:val="40"/>
          <w:lang w:val="sr-Latn-CS"/>
        </w:rPr>
        <w:t>*PRIJAVU POSLATI ORG.ODBORU NAJKASNIJE DO      30.07.2017.GOD.POŠTOM, MEJLOM,ILI FAKSOM.</w:t>
      </w:r>
    </w:p>
    <w:sectPr w:rsidR="002B5025" w:rsidSect="00DF4A17">
      <w:headerReference w:type="default" r:id="rId7"/>
      <w:pgSz w:w="11907" w:h="16839" w:code="9"/>
      <w:pgMar w:top="2098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5025" w:rsidRDefault="002B5025" w:rsidP="00AD1BAD">
      <w:pPr>
        <w:spacing w:after="0" w:line="240" w:lineRule="auto"/>
      </w:pPr>
      <w:r>
        <w:separator/>
      </w:r>
    </w:p>
  </w:endnote>
  <w:endnote w:type="continuationSeparator" w:id="1">
    <w:p w:rsidR="002B5025" w:rsidRDefault="002B5025" w:rsidP="00AD1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5025" w:rsidRDefault="002B5025" w:rsidP="00AD1BAD">
      <w:pPr>
        <w:spacing w:after="0" w:line="240" w:lineRule="auto"/>
      </w:pPr>
      <w:r>
        <w:separator/>
      </w:r>
    </w:p>
  </w:footnote>
  <w:footnote w:type="continuationSeparator" w:id="1">
    <w:p w:rsidR="002B5025" w:rsidRDefault="002B5025" w:rsidP="00AD1B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025" w:rsidRDefault="002B5025" w:rsidP="00C821F1">
    <w:pPr>
      <w:pStyle w:val="Header"/>
      <w:ind w:left="-42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1BAD"/>
    <w:rsid w:val="000D4ACA"/>
    <w:rsid w:val="001021E2"/>
    <w:rsid w:val="00104851"/>
    <w:rsid w:val="0016585E"/>
    <w:rsid w:val="0019538B"/>
    <w:rsid w:val="001C79B9"/>
    <w:rsid w:val="0023058D"/>
    <w:rsid w:val="002361A8"/>
    <w:rsid w:val="002518F7"/>
    <w:rsid w:val="00254910"/>
    <w:rsid w:val="002B5025"/>
    <w:rsid w:val="00301AA3"/>
    <w:rsid w:val="00330D9A"/>
    <w:rsid w:val="00334890"/>
    <w:rsid w:val="00350D34"/>
    <w:rsid w:val="0036592E"/>
    <w:rsid w:val="003A517F"/>
    <w:rsid w:val="003E1C8E"/>
    <w:rsid w:val="00464974"/>
    <w:rsid w:val="004F797B"/>
    <w:rsid w:val="005541D9"/>
    <w:rsid w:val="005E67D9"/>
    <w:rsid w:val="00697A88"/>
    <w:rsid w:val="006E5F5B"/>
    <w:rsid w:val="00701711"/>
    <w:rsid w:val="00737259"/>
    <w:rsid w:val="00761C29"/>
    <w:rsid w:val="0078048F"/>
    <w:rsid w:val="00784058"/>
    <w:rsid w:val="00784AD9"/>
    <w:rsid w:val="007919F6"/>
    <w:rsid w:val="007A6745"/>
    <w:rsid w:val="00897510"/>
    <w:rsid w:val="008D6A36"/>
    <w:rsid w:val="008E18AB"/>
    <w:rsid w:val="008F77C6"/>
    <w:rsid w:val="00A000EF"/>
    <w:rsid w:val="00A21CFD"/>
    <w:rsid w:val="00A405B4"/>
    <w:rsid w:val="00AC0A35"/>
    <w:rsid w:val="00AC2C65"/>
    <w:rsid w:val="00AD1BAD"/>
    <w:rsid w:val="00AF1BEA"/>
    <w:rsid w:val="00B16582"/>
    <w:rsid w:val="00B415C0"/>
    <w:rsid w:val="00B8508B"/>
    <w:rsid w:val="00BD01DD"/>
    <w:rsid w:val="00BD6484"/>
    <w:rsid w:val="00C14E4E"/>
    <w:rsid w:val="00C821F1"/>
    <w:rsid w:val="00CA1C48"/>
    <w:rsid w:val="00D0348F"/>
    <w:rsid w:val="00D27998"/>
    <w:rsid w:val="00D47740"/>
    <w:rsid w:val="00DF4A17"/>
    <w:rsid w:val="00E0116D"/>
    <w:rsid w:val="00E5791A"/>
    <w:rsid w:val="00E705F2"/>
    <w:rsid w:val="00E903D2"/>
    <w:rsid w:val="00EF587C"/>
    <w:rsid w:val="00F0015A"/>
    <w:rsid w:val="00F1220E"/>
    <w:rsid w:val="00F618BC"/>
    <w:rsid w:val="00F96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0EF"/>
    <w:pPr>
      <w:spacing w:after="200" w:line="276" w:lineRule="auto"/>
    </w:pPr>
    <w:rPr>
      <w:rFonts w:cs="Calibr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C2C6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C2C65"/>
    <w:rPr>
      <w:rFonts w:ascii="Arial" w:hAnsi="Arial" w:cs="Arial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semiHidden/>
    <w:rsid w:val="00AD1B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D1BAD"/>
  </w:style>
  <w:style w:type="paragraph" w:styleId="Footer">
    <w:name w:val="footer"/>
    <w:basedOn w:val="Normal"/>
    <w:link w:val="FooterChar"/>
    <w:uiPriority w:val="99"/>
    <w:semiHidden/>
    <w:rsid w:val="00AD1B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D1BAD"/>
  </w:style>
  <w:style w:type="paragraph" w:styleId="BalloonText">
    <w:name w:val="Balloon Text"/>
    <w:basedOn w:val="Normal"/>
    <w:link w:val="BalloonTextChar"/>
    <w:uiPriority w:val="99"/>
    <w:semiHidden/>
    <w:rsid w:val="00AD1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D1BA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AC2C6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6750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114</Words>
  <Characters>651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PRIJAVA</dc:title>
  <dc:subject/>
  <dc:creator>ABCSTUDIO</dc:creator>
  <cp:keywords/>
  <dc:description/>
  <cp:lastModifiedBy>User</cp:lastModifiedBy>
  <cp:revision>2</cp:revision>
  <cp:lastPrinted>2014-05-28T17:07:00Z</cp:lastPrinted>
  <dcterms:created xsi:type="dcterms:W3CDTF">2017-06-10T23:45:00Z</dcterms:created>
  <dcterms:modified xsi:type="dcterms:W3CDTF">2017-06-10T23:45:00Z</dcterms:modified>
</cp:coreProperties>
</file>